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DD368" w14:textId="22D5B3A3" w:rsidR="008356D7" w:rsidRPr="006A69A9" w:rsidRDefault="00322F20" w:rsidP="00B34222">
      <w:pPr>
        <w:spacing w:before="120" w:line="280" w:lineRule="exact"/>
        <w:contextualSpacing/>
        <w:rPr>
          <w:rFonts w:ascii="Bangla MN" w:hAnsi="Bangla MN"/>
          <w:b/>
          <w:bCs/>
          <w:color w:val="1F3864" w:themeColor="accent1" w:themeShade="80"/>
          <w:sz w:val="28"/>
          <w:szCs w:val="28"/>
        </w:rPr>
      </w:pPr>
      <w:r>
        <w:rPr>
          <w:rFonts w:ascii="Bangla MN" w:hAnsi="Bangla MN"/>
          <w:bCs/>
          <w:color w:val="1F3864" w:themeColor="accent1" w:themeShade="80"/>
          <w:sz w:val="28"/>
          <w:szCs w:val="28"/>
        </w:rPr>
        <w:t xml:space="preserve">                       </w:t>
      </w:r>
      <w:r w:rsidR="008356D7">
        <w:rPr>
          <w:rFonts w:ascii="Bangla MN" w:hAnsi="Bangla MN"/>
          <w:bCs/>
          <w:color w:val="1F3864" w:themeColor="accent1" w:themeShade="80"/>
          <w:sz w:val="28"/>
          <w:szCs w:val="28"/>
        </w:rPr>
        <w:t xml:space="preserve">         </w:t>
      </w:r>
      <w:proofErr w:type="spellStart"/>
      <w:r w:rsidR="00A75F4E">
        <w:rPr>
          <w:rFonts w:ascii="Bangla MN" w:hAnsi="Bangla MN"/>
          <w:b/>
          <w:bCs/>
          <w:color w:val="1F3864" w:themeColor="accent1" w:themeShade="80"/>
        </w:rPr>
        <w:t>Nombre</w:t>
      </w:r>
      <w:bookmarkStart w:id="0" w:name="_GoBack"/>
      <w:bookmarkEnd w:id="0"/>
      <w:proofErr w:type="spellEnd"/>
      <w:r w:rsidR="00A75F4E">
        <w:rPr>
          <w:rFonts w:ascii="Bangla MN" w:hAnsi="Bangla MN"/>
          <w:b/>
          <w:bCs/>
          <w:color w:val="1F3864" w:themeColor="accent1" w:themeShade="80"/>
        </w:rPr>
        <w:t xml:space="preserve"> de </w:t>
      </w:r>
      <w:proofErr w:type="spellStart"/>
      <w:r w:rsidR="00A75F4E">
        <w:rPr>
          <w:rFonts w:ascii="Bangla MN" w:hAnsi="Bangla MN"/>
          <w:b/>
          <w:bCs/>
          <w:color w:val="1F3864" w:themeColor="accent1" w:themeShade="80"/>
        </w:rPr>
        <w:t>Familia</w:t>
      </w:r>
      <w:proofErr w:type="spellEnd"/>
      <w:r w:rsidR="008356D7" w:rsidRPr="003E36F5">
        <w:rPr>
          <w:rFonts w:ascii="Bangla MN" w:hAnsi="Bangla MN"/>
          <w:b/>
          <w:bCs/>
          <w:color w:val="1F3864" w:themeColor="accent1" w:themeShade="80"/>
        </w:rPr>
        <w:t xml:space="preserve"> </w:t>
      </w:r>
      <w:r w:rsidR="008356D7">
        <w:rPr>
          <w:rFonts w:ascii="Bangla MN" w:hAnsi="Bangla MN"/>
          <w:b/>
          <w:bCs/>
          <w:color w:val="1F3864" w:themeColor="accent1" w:themeShade="80"/>
        </w:rPr>
        <w:t>__________________________</w:t>
      </w:r>
      <w:r w:rsidR="008356D7" w:rsidRPr="006A69A9">
        <w:rPr>
          <w:rFonts w:ascii="Bangla MN" w:hAnsi="Bangla MN"/>
          <w:b/>
          <w:bCs/>
          <w:color w:val="1F3864" w:themeColor="accent1" w:themeShade="80"/>
          <w:sz w:val="28"/>
          <w:szCs w:val="28"/>
        </w:rPr>
        <w:t xml:space="preserve"> </w:t>
      </w:r>
    </w:p>
    <w:p w14:paraId="4F9250AD" w14:textId="27E9D0BD" w:rsidR="00A90157" w:rsidRPr="00C57C13" w:rsidRDefault="00C57C13" w:rsidP="00C57C13">
      <w:pPr>
        <w:spacing w:line="680" w:lineRule="exact"/>
        <w:jc w:val="center"/>
        <w:rPr>
          <w:rFonts w:ascii="Engravers MT" w:hAnsi="Engravers MT" w:cs="DecoType Naskh"/>
          <w:color w:val="1F3864" w:themeColor="accent1" w:themeShade="80"/>
          <w:sz w:val="36"/>
          <w:szCs w:val="36"/>
        </w:rPr>
      </w:pPr>
      <w:r w:rsidRPr="006A69A9">
        <w:rPr>
          <w:rFonts w:ascii="Apple Chancery" w:hAnsi="Apple Chancery" w:cs="Apple Chancery"/>
          <w:noProof/>
          <w:color w:val="1F3864" w:themeColor="accent1" w:themeShade="8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FBB19" wp14:editId="28C98DB1">
                <wp:simplePos x="0" y="0"/>
                <wp:positionH relativeFrom="column">
                  <wp:posOffset>9102</wp:posOffset>
                </wp:positionH>
                <wp:positionV relativeFrom="paragraph">
                  <wp:posOffset>459952</wp:posOffset>
                </wp:positionV>
                <wp:extent cx="68580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1F0D4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36.2pt" to="540.7pt,3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="0049253A" w:rsidRPr="00C57C13">
        <w:rPr>
          <w:rFonts w:ascii="Gabriola" w:hAnsi="Gabriola" w:cs="Apple Chancery"/>
          <w:noProof/>
          <w:color w:val="1F3864" w:themeColor="accent1" w:themeShade="8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79817" wp14:editId="55F29BCC">
                <wp:simplePos x="0" y="0"/>
                <wp:positionH relativeFrom="column">
                  <wp:align>center</wp:align>
                </wp:positionH>
                <wp:positionV relativeFrom="paragraph">
                  <wp:posOffset>105410</wp:posOffset>
                </wp:positionV>
                <wp:extent cx="68580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78D213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" from="0,8.3pt" to="540pt,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" strokecolor="#4472c4 [3204]" strokeweight=".5pt">
                <v:stroke joinstyle="miter"/>
              </v:line>
            </w:pict>
          </mc:Fallback>
        </mc:AlternateContent>
      </w:r>
      <w:r w:rsidR="00A75F4E">
        <w:rPr>
          <w:rFonts w:ascii="Engravers MT" w:hAnsi="Engravers MT" w:cs="DecoType Naskh"/>
          <w:color w:val="1F3864" w:themeColor="accent1" w:themeShade="80"/>
          <w:sz w:val="36"/>
          <w:szCs w:val="36"/>
        </w:rPr>
        <w:t>LOGRO</w:t>
      </w:r>
      <w:r w:rsidR="000275B2" w:rsidRPr="00C57C13">
        <w:rPr>
          <w:rFonts w:ascii="Engravers MT" w:hAnsi="Engravers MT" w:cs="DecoType Naskh"/>
          <w:color w:val="1F3864" w:themeColor="accent1" w:themeShade="80"/>
          <w:sz w:val="36"/>
          <w:szCs w:val="36"/>
        </w:rPr>
        <w:t>s</w:t>
      </w:r>
    </w:p>
    <w:p w14:paraId="3B2DE5D3" w14:textId="77777777" w:rsidR="006A69A9" w:rsidRDefault="0049253A" w:rsidP="0049253A">
      <w:pPr>
        <w:spacing w:line="160" w:lineRule="exact"/>
        <w:jc w:val="center"/>
        <w:rPr>
          <w:rFonts w:ascii="Apple Chancery" w:hAnsi="Apple Chancery" w:cs="Apple Chancery"/>
          <w:color w:val="1F3864" w:themeColor="accent1" w:themeShade="80"/>
          <w:sz w:val="20"/>
          <w:szCs w:val="20"/>
        </w:rPr>
      </w:pPr>
      <w:r>
        <w:rPr>
          <w:rFonts w:ascii="Apple Chancery" w:hAnsi="Apple Chancery" w:cs="Apple Chancery"/>
          <w:color w:val="1F3864" w:themeColor="accent1" w:themeShade="80"/>
          <w:sz w:val="16"/>
          <w:szCs w:val="16"/>
        </w:rPr>
        <w:t xml:space="preserve"> </w:t>
      </w:r>
    </w:p>
    <w:p w14:paraId="23D1247B" w14:textId="2E92F61F" w:rsidR="00A7558E" w:rsidRPr="00A7558E" w:rsidRDefault="00A75F4E" w:rsidP="008356D7">
      <w:pPr>
        <w:spacing w:after="240" w:line="320" w:lineRule="exact"/>
        <w:ind w:left="432"/>
        <w:rPr>
          <w:rFonts w:ascii="Bangla MN" w:hAnsi="Bangla MN"/>
          <w:bCs/>
          <w:color w:val="1F3864" w:themeColor="accent1" w:themeShade="80"/>
          <w:sz w:val="20"/>
          <w:szCs w:val="20"/>
          <w:u w:val="single"/>
        </w:rPr>
      </w:pPr>
      <w:proofErr w:type="spellStart"/>
      <w:r>
        <w:rPr>
          <w:rFonts w:ascii="Bangla MN" w:hAnsi="Bangla MN"/>
          <w:color w:val="1F3864" w:themeColor="accent1" w:themeShade="80"/>
        </w:rPr>
        <w:t>Fecha</w:t>
      </w:r>
      <w:proofErr w:type="spellEnd"/>
      <w:r w:rsidR="008356D7">
        <w:rPr>
          <w:rFonts w:ascii="Bangla MN" w:hAnsi="Bangla MN"/>
          <w:color w:val="1F3864" w:themeColor="accent1" w:themeShade="80"/>
        </w:rPr>
        <w:t xml:space="preserve"> __________________________</w:t>
      </w:r>
    </w:p>
    <w:p w14:paraId="45319AFA" w14:textId="206D5C0B" w:rsidR="00CB3CFE" w:rsidRPr="00340604" w:rsidRDefault="00C57C13" w:rsidP="008356D7">
      <w:pPr>
        <w:spacing w:before="120" w:after="40"/>
        <w:ind w:left="1152" w:hanging="720"/>
        <w:rPr>
          <w:rFonts w:ascii="Apple Chancery" w:hAnsi="Apple Chancery" w:cs="Apple Chancery"/>
          <w:color w:val="1F3864" w:themeColor="accent1" w:themeShade="80"/>
          <w:sz w:val="20"/>
          <w:szCs w:val="20"/>
        </w:rPr>
      </w:pPr>
      <w:r>
        <w:rPr>
          <w:rFonts w:ascii="Bangla MN" w:hAnsi="Bangla MN"/>
          <w:color w:val="000000" w:themeColor="text1"/>
        </w:rPr>
        <w:fldChar w:fldCharType="begin">
          <w:ffData>
            <w:name w:val="Check1"/>
            <w:enabled/>
            <w:calcOnExit w:val="0"/>
            <w:checkBox>
              <w:size w:val="18"/>
              <w:default w:val="0"/>
            </w:checkBox>
          </w:ffData>
        </w:fldChar>
      </w:r>
      <w:bookmarkStart w:id="1" w:name="Check1"/>
      <w:r>
        <w:rPr>
          <w:rFonts w:ascii="Bangla MN" w:hAnsi="Bangla MN"/>
          <w:color w:val="000000" w:themeColor="text1"/>
        </w:rPr>
        <w:instrText xml:space="preserve"> FORMCHECKBOX </w:instrText>
      </w:r>
      <w:r w:rsidR="001E1001">
        <w:rPr>
          <w:rFonts w:ascii="Bangla MN" w:hAnsi="Bangla MN"/>
          <w:color w:val="000000" w:themeColor="text1"/>
        </w:rPr>
      </w:r>
      <w:r w:rsidR="001E1001">
        <w:rPr>
          <w:rFonts w:ascii="Bangla MN" w:hAnsi="Bangla MN"/>
          <w:color w:val="000000" w:themeColor="text1"/>
        </w:rPr>
        <w:fldChar w:fldCharType="separate"/>
      </w:r>
      <w:r>
        <w:rPr>
          <w:rFonts w:ascii="Bangla MN" w:hAnsi="Bangla MN"/>
          <w:color w:val="000000" w:themeColor="text1"/>
        </w:rPr>
        <w:fldChar w:fldCharType="end"/>
      </w:r>
      <w:bookmarkEnd w:id="1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 c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ó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mo tener en brazos o hablar con mi hijo para brindarle consuelo y alegr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í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a</w:t>
      </w:r>
    </w:p>
    <w:p w14:paraId="1B133613" w14:textId="7B719B0F" w:rsidR="00CB3CFE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18"/>
              <w:default w:val="0"/>
            </w:checkBox>
          </w:ffData>
        </w:fldChar>
      </w:r>
      <w:bookmarkStart w:id="2" w:name="Check2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2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Mi hijo y yo sonre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í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mos y disfrutamos el uno del otro</w:t>
      </w:r>
    </w:p>
    <w:p w14:paraId="4B0E34CB" w14:textId="53C8CC84" w:rsidR="00CC2F0C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 w:val="18"/>
              <w:default w:val="0"/>
            </w:checkBox>
          </w:ffData>
        </w:fldChar>
      </w:r>
      <w:bookmarkStart w:id="3" w:name="Check3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3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He visto a mi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hijo aprender o hacer algo nuevo y lo comparto regularmente con el visitador al hogar</w:t>
      </w:r>
    </w:p>
    <w:p w14:paraId="7B0C2AEE" w14:textId="134532A7" w:rsidR="00D41C84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 w:val="18"/>
              <w:default w:val="0"/>
            </w:checkBox>
          </w:ffData>
        </w:fldChar>
      </w:r>
      <w:bookmarkStart w:id="4" w:name="Check4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4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Soy capaz de ayudar a mi hijo a manejar sus sentimientos y frustraciones</w:t>
      </w:r>
    </w:p>
    <w:p w14:paraId="1CD7EED7" w14:textId="614597D3" w:rsidR="00D41C8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 w:val="18"/>
              <w:default w:val="0"/>
            </w:checkBox>
          </w:ffData>
        </w:fldChar>
      </w:r>
      <w:bookmarkStart w:id="5" w:name="Check5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5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Utilizo m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á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 de un m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todo para tranquilizarme y cuidar de m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í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 mismo</w:t>
      </w:r>
    </w:p>
    <w:p w14:paraId="52089B11" w14:textId="0574B393" w:rsidR="001C3319" w:rsidRPr="001C3319" w:rsidRDefault="001C3319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1C3319">
        <w:rPr>
          <w:rFonts w:ascii="Bangla MN" w:hAnsi="Bangla MN"/>
          <w:color w:val="000000" w:themeColor="text1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1"/>
      <w:r w:rsidRPr="001C3319">
        <w:rPr>
          <w:rFonts w:ascii="Bangla MN" w:hAnsi="Bangla MN"/>
          <w:color w:val="000000" w:themeColor="text1"/>
          <w:sz w:val="18"/>
          <w:szCs w:val="18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18"/>
          <w:szCs w:val="18"/>
        </w:rPr>
      </w:r>
      <w:r w:rsidR="001E1001">
        <w:rPr>
          <w:rFonts w:ascii="Bangla MN" w:hAnsi="Bangla MN"/>
          <w:color w:val="000000" w:themeColor="text1"/>
          <w:sz w:val="18"/>
          <w:szCs w:val="18"/>
        </w:rPr>
        <w:fldChar w:fldCharType="separate"/>
      </w:r>
      <w:r w:rsidRPr="001C3319">
        <w:rPr>
          <w:rFonts w:ascii="Bangla MN" w:hAnsi="Bangla MN"/>
          <w:color w:val="000000" w:themeColor="text1"/>
          <w:sz w:val="18"/>
          <w:szCs w:val="18"/>
        </w:rPr>
        <w:fldChar w:fldCharType="end"/>
      </w:r>
      <w:bookmarkEnd w:id="6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 cu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á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les son las causas de estr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 para m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í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 y mi familia, y tengo un plan para recibir ayuda y apoyo si esto sucede</w:t>
      </w:r>
    </w:p>
    <w:p w14:paraId="22F263AE" w14:textId="3E56F996" w:rsidR="00D41C84" w:rsidRPr="0034060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 w:val="18"/>
              <w:default w:val="0"/>
            </w:checkBox>
          </w:ffData>
        </w:fldChar>
      </w:r>
      <w:bookmarkStart w:id="7" w:name="Check6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7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Aparte del visitador al hogar, cuento con al menos una persona de apoyo positivo o un recurso de la comunidad, y puedo tener acceso a ellos</w:t>
      </w:r>
    </w:p>
    <w:p w14:paraId="47E6DF2E" w14:textId="742ABEF5" w:rsidR="00D41C84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 w:val="18"/>
              <w:default w:val="0"/>
            </w:checkBox>
          </w:ffData>
        </w:fldChar>
      </w:r>
      <w:bookmarkStart w:id="8" w:name="Check7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8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Llevo a mi hijo al m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dico seg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ú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n sea necesario para preservar su salud</w:t>
      </w:r>
    </w:p>
    <w:p w14:paraId="2C542284" w14:textId="15F948A6" w:rsidR="00851914" w:rsidRPr="00851914" w:rsidRDefault="00851914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851914">
        <w:rPr>
          <w:rFonts w:ascii="Bangla MN" w:hAnsi="Bangla MN"/>
          <w:color w:val="000000" w:themeColor="text1"/>
          <w:sz w:val="18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Pr="00851914">
        <w:rPr>
          <w:rFonts w:ascii="Bangla MN" w:hAnsi="Bangla MN"/>
          <w:color w:val="000000" w:themeColor="text1"/>
          <w:sz w:val="18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18"/>
          <w:szCs w:val="20"/>
        </w:rPr>
      </w:r>
      <w:r w:rsidR="001E1001">
        <w:rPr>
          <w:rFonts w:ascii="Bangla MN" w:hAnsi="Bangla MN"/>
          <w:color w:val="000000" w:themeColor="text1"/>
          <w:sz w:val="18"/>
          <w:szCs w:val="20"/>
        </w:rPr>
        <w:fldChar w:fldCharType="separate"/>
      </w:r>
      <w:r w:rsidRPr="00851914">
        <w:rPr>
          <w:rFonts w:ascii="Bangla MN" w:hAnsi="Bangla MN"/>
          <w:color w:val="000000" w:themeColor="text1"/>
          <w:sz w:val="18"/>
          <w:szCs w:val="20"/>
        </w:rPr>
        <w:fldChar w:fldCharType="end"/>
      </w:r>
      <w:bookmarkEnd w:id="9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Conozco algunos alimentos saludables que a mi hijo le gusta comer</w:t>
      </w:r>
    </w:p>
    <w:p w14:paraId="7EF4EC10" w14:textId="25A16DC9" w:rsidR="00611528" w:rsidRDefault="00C57C13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 w:val="18"/>
              <w:default w:val="0"/>
            </w:checkBox>
          </w:ffData>
        </w:fldChar>
      </w:r>
      <w:bookmarkStart w:id="10" w:name="Check8"/>
      <w:r w:rsidRPr="0034060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40604">
        <w:rPr>
          <w:rFonts w:ascii="Bangla MN" w:hAnsi="Bangla MN"/>
          <w:color w:val="000000" w:themeColor="text1"/>
          <w:sz w:val="20"/>
          <w:szCs w:val="20"/>
        </w:rPr>
        <w:fldChar w:fldCharType="end"/>
      </w:r>
      <w:bookmarkEnd w:id="10"/>
      <w:r w:rsidR="00A75F4E" w:rsidRPr="00A75F4E">
        <w:rPr>
          <w:rFonts w:ascii="Bangla MN" w:hAnsi="Bangla MN"/>
          <w:color w:val="000000" w:themeColor="text1"/>
          <w:sz w:val="20"/>
          <w:szCs w:val="20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Tengo un lugar seguro y estable para vivir</w:t>
      </w:r>
    </w:p>
    <w:p w14:paraId="43E1D469" w14:textId="6C2C8CE1" w:rsidR="008356D7" w:rsidRPr="003904D4" w:rsidRDefault="00611528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611528">
        <w:rPr>
          <w:rFonts w:ascii="Bangla MN" w:hAnsi="Bangla MN"/>
          <w:color w:val="000000" w:themeColor="text1"/>
          <w:sz w:val="18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Pr="00611528">
        <w:rPr>
          <w:rFonts w:ascii="Bangla MN" w:hAnsi="Bangla MN"/>
          <w:color w:val="000000" w:themeColor="text1"/>
          <w:sz w:val="18"/>
          <w:szCs w:val="18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18"/>
          <w:szCs w:val="18"/>
        </w:rPr>
      </w:r>
      <w:r w:rsidR="001E1001">
        <w:rPr>
          <w:rFonts w:ascii="Bangla MN" w:hAnsi="Bangla MN"/>
          <w:color w:val="000000" w:themeColor="text1"/>
          <w:sz w:val="18"/>
          <w:szCs w:val="18"/>
        </w:rPr>
        <w:fldChar w:fldCharType="separate"/>
      </w:r>
      <w:r w:rsidRPr="00611528">
        <w:rPr>
          <w:rFonts w:ascii="Bangla MN" w:hAnsi="Bangla MN"/>
          <w:color w:val="000000" w:themeColor="text1"/>
          <w:sz w:val="18"/>
          <w:szCs w:val="18"/>
        </w:rPr>
        <w:fldChar w:fldCharType="end"/>
      </w:r>
      <w:bookmarkEnd w:id="11"/>
      <w:r w:rsidR="00A75F4E" w:rsidRPr="00A75F4E">
        <w:rPr>
          <w:rFonts w:ascii="Bangla MN" w:eastAsiaTheme="minorHAnsi" w:hAnsi="Bangla MN"/>
          <w:sz w:val="20"/>
          <w:lang w:val="es-ES" w:eastAsia="es-US" w:bidi="es-US"/>
        </w:rPr>
        <w:t xml:space="preserve"> 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S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é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 xml:space="preserve"> c</w:t>
      </w:r>
      <w:r w:rsidR="001E1001" w:rsidRPr="00A75F4E">
        <w:rPr>
          <w:rFonts w:ascii="Calibri" w:eastAsia="Calibri" w:hAnsi="Calibri" w:cs="Calibri"/>
          <w:color w:val="000000" w:themeColor="text1"/>
          <w:sz w:val="20"/>
          <w:szCs w:val="20"/>
          <w:lang w:val="es-ES"/>
        </w:rPr>
        <w:t>ó</w:t>
      </w:r>
      <w:r w:rsidR="001E1001" w:rsidRPr="00A75F4E">
        <w:rPr>
          <w:rFonts w:ascii="Bangla MN" w:hAnsi="Bangla MN"/>
          <w:color w:val="000000" w:themeColor="text1"/>
          <w:sz w:val="20"/>
          <w:szCs w:val="20"/>
          <w:lang w:val="es-ES"/>
        </w:rPr>
        <w:t>mo ayudar a mi hijo a cambiar de actividad cuando es necesario</w:t>
      </w:r>
    </w:p>
    <w:p w14:paraId="499E9723" w14:textId="5F42BE39" w:rsidR="008356D7" w:rsidRPr="003904D4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proofErr w:type="spellStart"/>
      <w:r w:rsidR="00A75F4E">
        <w:rPr>
          <w:rFonts w:ascii="Bangla MN" w:hAnsi="Bangla MN"/>
          <w:color w:val="000000" w:themeColor="text1"/>
          <w:sz w:val="20"/>
          <w:szCs w:val="20"/>
        </w:rPr>
        <w:t>Ot</w:t>
      </w:r>
      <w:r w:rsidRPr="003904D4">
        <w:rPr>
          <w:rFonts w:ascii="Bangla MN" w:hAnsi="Bangla MN"/>
          <w:color w:val="000000" w:themeColor="text1"/>
          <w:sz w:val="20"/>
          <w:szCs w:val="20"/>
        </w:rPr>
        <w:t>r</w:t>
      </w:r>
      <w:r w:rsidR="00A75F4E">
        <w:rPr>
          <w:rFonts w:ascii="Bangla MN" w:hAnsi="Bangla MN"/>
          <w:color w:val="000000" w:themeColor="text1"/>
          <w:sz w:val="20"/>
          <w:szCs w:val="20"/>
        </w:rPr>
        <w:t>o</w:t>
      </w:r>
      <w:proofErr w:type="spellEnd"/>
      <w:r w:rsidRPr="003904D4">
        <w:rPr>
          <w:rFonts w:ascii="Bangla MN" w:hAnsi="Bangla MN"/>
          <w:color w:val="000000" w:themeColor="text1"/>
          <w:sz w:val="20"/>
          <w:szCs w:val="20"/>
        </w:rPr>
        <w:t>: _______________________________________________________________________</w:t>
      </w:r>
    </w:p>
    <w:p w14:paraId="6418EF22" w14:textId="7C6F898D" w:rsidR="008356D7" w:rsidRPr="003904D4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proofErr w:type="spellStart"/>
      <w:r w:rsidRPr="003904D4">
        <w:rPr>
          <w:rFonts w:ascii="Bangla MN" w:hAnsi="Bangla MN"/>
          <w:color w:val="000000" w:themeColor="text1"/>
          <w:sz w:val="20"/>
          <w:szCs w:val="20"/>
        </w:rPr>
        <w:t>Ot</w:t>
      </w:r>
      <w:r w:rsidR="00A75F4E">
        <w:rPr>
          <w:rFonts w:ascii="Bangla MN" w:hAnsi="Bangla MN"/>
          <w:color w:val="000000" w:themeColor="text1"/>
          <w:sz w:val="20"/>
          <w:szCs w:val="20"/>
        </w:rPr>
        <w:t>ro</w:t>
      </w:r>
      <w:proofErr w:type="spellEnd"/>
      <w:r w:rsidRPr="003904D4">
        <w:rPr>
          <w:rFonts w:ascii="Bangla MN" w:hAnsi="Bangla MN"/>
          <w:color w:val="000000" w:themeColor="text1"/>
          <w:sz w:val="20"/>
          <w:szCs w:val="20"/>
        </w:rPr>
        <w:t>: _______________________________________________________________________</w:t>
      </w:r>
    </w:p>
    <w:p w14:paraId="2B9AC7E4" w14:textId="083AB8BA" w:rsidR="008356D7" w:rsidRDefault="008356D7" w:rsidP="008356D7">
      <w:pPr>
        <w:spacing w:after="40"/>
        <w:ind w:left="1152" w:hanging="720"/>
        <w:rPr>
          <w:rFonts w:ascii="Bangla MN" w:hAnsi="Bangla MN"/>
          <w:color w:val="000000" w:themeColor="text1"/>
          <w:sz w:val="20"/>
          <w:szCs w:val="20"/>
        </w:rPr>
      </w:pP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3904D4">
        <w:rPr>
          <w:rFonts w:ascii="Bangla MN" w:hAnsi="Bangla MN"/>
          <w:color w:val="000000" w:themeColor="text1"/>
          <w:sz w:val="20"/>
          <w:szCs w:val="20"/>
        </w:rPr>
        <w:instrText xml:space="preserve"> FORMCHECKBOX </w:instrText>
      </w:r>
      <w:r w:rsidR="001E1001">
        <w:rPr>
          <w:rFonts w:ascii="Bangla MN" w:hAnsi="Bangla MN"/>
          <w:color w:val="000000" w:themeColor="text1"/>
          <w:sz w:val="20"/>
          <w:szCs w:val="20"/>
        </w:rPr>
      </w:r>
      <w:r w:rsidR="001E1001">
        <w:rPr>
          <w:rFonts w:ascii="Bangla MN" w:hAnsi="Bangla MN"/>
          <w:color w:val="000000" w:themeColor="text1"/>
          <w:sz w:val="20"/>
          <w:szCs w:val="20"/>
        </w:rPr>
        <w:fldChar w:fldCharType="separate"/>
      </w:r>
      <w:r w:rsidRPr="003904D4">
        <w:rPr>
          <w:rFonts w:ascii="Bangla MN" w:hAnsi="Bangla MN"/>
          <w:color w:val="000000" w:themeColor="text1"/>
          <w:sz w:val="20"/>
          <w:szCs w:val="20"/>
        </w:rPr>
        <w:fldChar w:fldCharType="end"/>
      </w:r>
      <w:proofErr w:type="spellStart"/>
      <w:r w:rsidRPr="003904D4">
        <w:rPr>
          <w:rFonts w:ascii="Bangla MN" w:hAnsi="Bangla MN"/>
          <w:color w:val="000000" w:themeColor="text1"/>
          <w:sz w:val="20"/>
          <w:szCs w:val="20"/>
        </w:rPr>
        <w:t>Ot</w:t>
      </w:r>
      <w:r w:rsidR="00A75F4E">
        <w:rPr>
          <w:rFonts w:ascii="Bangla MN" w:hAnsi="Bangla MN"/>
          <w:color w:val="000000" w:themeColor="text1"/>
          <w:sz w:val="20"/>
          <w:szCs w:val="20"/>
        </w:rPr>
        <w:t>ro</w:t>
      </w:r>
      <w:proofErr w:type="spellEnd"/>
      <w:r w:rsidRPr="003904D4">
        <w:rPr>
          <w:rFonts w:ascii="Bangla MN" w:hAnsi="Bangla MN"/>
          <w:color w:val="000000" w:themeColor="text1"/>
          <w:sz w:val="20"/>
          <w:szCs w:val="20"/>
        </w:rPr>
        <w:t>: _______________________________________________________________________</w:t>
      </w:r>
    </w:p>
    <w:p w14:paraId="186BB794" w14:textId="1A8579FC" w:rsidR="00A75F4E" w:rsidRPr="00A75F4E" w:rsidRDefault="00A75F4E" w:rsidP="00434479">
      <w:pPr>
        <w:spacing w:before="120"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  <w:proofErr w:type="spellStart"/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Comentarios</w:t>
      </w:r>
      <w:proofErr w:type="spellEnd"/>
      <w:r w:rsidRPr="00A75F4E">
        <w:rPr>
          <w:rFonts w:ascii="Bangla MN" w:hAnsi="Bangla MN"/>
          <w:color w:val="1F3864" w:themeColor="accent1" w:themeShade="80"/>
          <w:sz w:val="20"/>
          <w:szCs w:val="20"/>
        </w:rPr>
        <w:t xml:space="preserve"> _____________________________________________________________________</w:t>
      </w:r>
    </w:p>
    <w:p w14:paraId="776E5E56" w14:textId="00F49CFA" w:rsidR="00A75F4E" w:rsidRPr="00A75F4E" w:rsidRDefault="00A75F4E" w:rsidP="00A75F4E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</w:t>
      </w:r>
    </w:p>
    <w:p w14:paraId="60260493" w14:textId="1CC297D4" w:rsidR="00A75F4E" w:rsidRPr="00A75F4E" w:rsidRDefault="00A75F4E" w:rsidP="00A75F4E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</w:t>
      </w:r>
    </w:p>
    <w:p w14:paraId="2D8A54A5" w14:textId="7C860AAF" w:rsidR="00A75F4E" w:rsidRPr="00A75F4E" w:rsidRDefault="00A75F4E" w:rsidP="00A75F4E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_________________________________________________________________________________</w:t>
      </w:r>
    </w:p>
    <w:p w14:paraId="2EDDFE3B" w14:textId="72CD0897" w:rsidR="00A75F4E" w:rsidRPr="00A75F4E" w:rsidRDefault="00434479" w:rsidP="00A75F4E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  <w:u w:val="single"/>
        </w:rPr>
      </w:pPr>
      <w:r>
        <w:rPr>
          <w:rFonts w:ascii="Bangla MN" w:hAnsi="Bangla MN"/>
          <w:color w:val="1F3864" w:themeColor="accent1" w:themeShade="80"/>
          <w:sz w:val="20"/>
          <w:szCs w:val="20"/>
        </w:rPr>
        <w:t>Firma de Padre/M</w:t>
      </w:r>
      <w:r w:rsidR="00A75F4E" w:rsidRPr="00A75F4E">
        <w:rPr>
          <w:rFonts w:ascii="Bangla MN" w:hAnsi="Bangla MN"/>
          <w:color w:val="1F3864" w:themeColor="accent1" w:themeShade="80"/>
          <w:sz w:val="20"/>
          <w:szCs w:val="20"/>
        </w:rPr>
        <w:t>adre: _______________________</w:t>
      </w:r>
      <w:r>
        <w:rPr>
          <w:rFonts w:ascii="Bangla MN" w:hAnsi="Bangla MN"/>
          <w:color w:val="1F3864" w:themeColor="accent1" w:themeShade="80"/>
          <w:sz w:val="20"/>
          <w:szCs w:val="20"/>
        </w:rPr>
        <w:t>_</w:t>
      </w:r>
      <w:r w:rsidR="00A75F4E" w:rsidRPr="00A75F4E">
        <w:rPr>
          <w:rFonts w:ascii="Bangla MN" w:hAnsi="Bangla MN"/>
          <w:color w:val="1F3864" w:themeColor="accent1" w:themeShade="80"/>
          <w:sz w:val="20"/>
          <w:szCs w:val="20"/>
        </w:rPr>
        <w:t xml:space="preserve">_______________ </w:t>
      </w:r>
      <w:proofErr w:type="spellStart"/>
      <w:r w:rsidR="00A75F4E" w:rsidRPr="00A75F4E">
        <w:rPr>
          <w:rFonts w:ascii="Bangla MN" w:hAnsi="Bangla MN"/>
          <w:color w:val="1F3864" w:themeColor="accent1" w:themeShade="80"/>
          <w:sz w:val="20"/>
          <w:szCs w:val="20"/>
        </w:rPr>
        <w:t>Fecha</w:t>
      </w:r>
      <w:proofErr w:type="spellEnd"/>
      <w:r w:rsidR="00A75F4E" w:rsidRPr="00A75F4E">
        <w:rPr>
          <w:rFonts w:ascii="Bangla MN" w:hAnsi="Bangla MN"/>
          <w:color w:val="1F3864" w:themeColor="accent1" w:themeShade="80"/>
          <w:sz w:val="20"/>
          <w:szCs w:val="20"/>
        </w:rPr>
        <w:t xml:space="preserve">: ________________ </w:t>
      </w:r>
    </w:p>
    <w:p w14:paraId="2299CFBE" w14:textId="3F3DC01B" w:rsidR="000B1931" w:rsidRPr="00611528" w:rsidRDefault="00A75F4E" w:rsidP="00A75F4E">
      <w:pPr>
        <w:spacing w:after="60"/>
        <w:ind w:left="1152" w:hanging="720"/>
        <w:rPr>
          <w:rFonts w:ascii="Bangla MN" w:hAnsi="Bangla MN"/>
          <w:color w:val="1F3864" w:themeColor="accent1" w:themeShade="80"/>
          <w:sz w:val="20"/>
          <w:szCs w:val="20"/>
        </w:rPr>
      </w:pP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 xml:space="preserve">Firma de </w:t>
      </w:r>
      <w:proofErr w:type="spellStart"/>
      <w:r w:rsidR="00434479">
        <w:rPr>
          <w:rFonts w:ascii="Bangla MN" w:hAnsi="Bangla MN"/>
          <w:color w:val="1F3864" w:themeColor="accent1" w:themeShade="80"/>
          <w:sz w:val="20"/>
          <w:szCs w:val="20"/>
        </w:rPr>
        <w:t>Especialista</w:t>
      </w:r>
      <w:proofErr w:type="spellEnd"/>
      <w:r w:rsidR="00434479">
        <w:rPr>
          <w:rFonts w:ascii="Bangla MN" w:hAnsi="Bangla MN"/>
          <w:color w:val="1F3864" w:themeColor="accent1" w:themeShade="80"/>
          <w:sz w:val="20"/>
          <w:szCs w:val="20"/>
        </w:rPr>
        <w:t xml:space="preserve"> </w:t>
      </w:r>
      <w:proofErr w:type="spellStart"/>
      <w:r w:rsidR="00434479">
        <w:rPr>
          <w:rFonts w:ascii="Bangla MN" w:hAnsi="Bangla MN"/>
          <w:color w:val="1F3864" w:themeColor="accent1" w:themeShade="80"/>
          <w:sz w:val="20"/>
          <w:szCs w:val="20"/>
        </w:rPr>
        <w:t>en</w:t>
      </w:r>
      <w:proofErr w:type="spellEnd"/>
      <w:r w:rsidR="00434479">
        <w:rPr>
          <w:rFonts w:ascii="Bangla MN" w:hAnsi="Bangla MN"/>
          <w:color w:val="1F3864" w:themeColor="accent1" w:themeShade="80"/>
          <w:sz w:val="20"/>
          <w:szCs w:val="20"/>
        </w:rPr>
        <w:t xml:space="preserve"> </w:t>
      </w:r>
      <w:proofErr w:type="spellStart"/>
      <w:r w:rsidR="00434479">
        <w:rPr>
          <w:rFonts w:ascii="Bangla MN" w:hAnsi="Bangla MN"/>
          <w:color w:val="1F3864" w:themeColor="accent1" w:themeShade="80"/>
          <w:sz w:val="20"/>
          <w:szCs w:val="20"/>
        </w:rPr>
        <w:t>Apoyo</w:t>
      </w:r>
      <w:proofErr w:type="spellEnd"/>
      <w:r w:rsidR="00434479">
        <w:rPr>
          <w:rFonts w:ascii="Bangla MN" w:hAnsi="Bangla MN"/>
          <w:color w:val="1F3864" w:themeColor="accent1" w:themeShade="80"/>
          <w:sz w:val="20"/>
          <w:szCs w:val="20"/>
        </w:rPr>
        <w:t xml:space="preserve"> F</w:t>
      </w: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amiliar: ________</w:t>
      </w:r>
      <w:r>
        <w:rPr>
          <w:rFonts w:ascii="Bangla MN" w:hAnsi="Bangla MN"/>
          <w:color w:val="1F3864" w:themeColor="accent1" w:themeShade="80"/>
          <w:sz w:val="20"/>
          <w:szCs w:val="20"/>
        </w:rPr>
        <w:t>_____</w:t>
      </w:r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________________</w:t>
      </w:r>
      <w:r w:rsidR="00434479">
        <w:rPr>
          <w:rFonts w:ascii="Bangla MN" w:hAnsi="Bangla MN"/>
          <w:color w:val="1F3864" w:themeColor="accent1" w:themeShade="80"/>
          <w:sz w:val="20"/>
          <w:szCs w:val="20"/>
        </w:rPr>
        <w:t xml:space="preserve"> </w:t>
      </w:r>
      <w:proofErr w:type="spellStart"/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Fecha</w:t>
      </w:r>
      <w:proofErr w:type="spellEnd"/>
      <w:r w:rsidRPr="00A75F4E">
        <w:rPr>
          <w:rFonts w:ascii="Bangla MN" w:hAnsi="Bangla MN"/>
          <w:color w:val="1F3864" w:themeColor="accent1" w:themeShade="80"/>
          <w:sz w:val="20"/>
          <w:szCs w:val="20"/>
        </w:rPr>
        <w:t>: ___________</w:t>
      </w:r>
    </w:p>
    <w:sectPr w:rsidR="000B1931" w:rsidRPr="00611528" w:rsidSect="0061152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016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4D3BF" w14:textId="77777777" w:rsidR="001E1001" w:rsidRDefault="001E1001" w:rsidP="00D41C84">
      <w:r>
        <w:separator/>
      </w:r>
    </w:p>
  </w:endnote>
  <w:endnote w:type="continuationSeparator" w:id="0">
    <w:p w14:paraId="72A71C88" w14:textId="77777777" w:rsidR="001E1001" w:rsidRDefault="001E1001" w:rsidP="00D4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22F0E8" w14:textId="596757DB" w:rsidR="00692320" w:rsidRPr="00692320" w:rsidRDefault="00692320" w:rsidP="00692320">
    <w:pPr>
      <w:pStyle w:val="Footer"/>
      <w:jc w:val="center"/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</w:rPr>
    </w:pPr>
    <w:r w:rsidRPr="00692320"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</w:rPr>
      <w:br/>
      <w:t>¡</w:t>
    </w:r>
    <w:r w:rsidRPr="00692320"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  <w:lang w:val="es-ES"/>
      </w:rPr>
      <w:t>Felicitaciones</w:t>
    </w:r>
    <w:r>
      <w:rPr>
        <w:rFonts w:ascii="SignPainter HouseScript" w:hAnsi="SignPainter HouseScript" w:cs="Apple Chancery"/>
        <w:b/>
        <w:bCs/>
        <w:color w:val="FFFFFF" w:themeColor="background1"/>
        <w:sz w:val="72"/>
        <w:szCs w:val="72"/>
        <w:lang w:val="es-ES"/>
      </w:rPr>
      <w:t>!</w:t>
    </w:r>
  </w:p>
  <w:p w14:paraId="6E220E32" w14:textId="77777777" w:rsidR="00611528" w:rsidRDefault="00611528" w:rsidP="0061152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C45BF" w14:textId="77777777" w:rsidR="001E1001" w:rsidRDefault="001E1001" w:rsidP="00D41C84">
      <w:r>
        <w:separator/>
      </w:r>
    </w:p>
  </w:footnote>
  <w:footnote w:type="continuationSeparator" w:id="0">
    <w:p w14:paraId="2A2E4029" w14:textId="77777777" w:rsidR="001E1001" w:rsidRDefault="001E1001" w:rsidP="00D41C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7A5384" w14:textId="7AA2CB50" w:rsidR="00D41C84" w:rsidRDefault="00A75F4E">
    <w:pPr>
      <w:pStyle w:val="Header"/>
    </w:pPr>
    <w:r>
      <w:rPr>
        <w:noProof/>
        <w:lang w:eastAsia="en-US"/>
      </w:rPr>
      <w:pict w14:anchorId="525EC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/Volumes/LaCie Pink/HFA 2018/Level Change Certificates/Level certificate header footer 3 to early completion spanish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EFF1E4" w14:textId="23BBF94F" w:rsidR="00D41C84" w:rsidRDefault="00E57EF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2AC23776" wp14:editId="4985130F">
          <wp:simplePos x="0" y="0"/>
          <wp:positionH relativeFrom="column">
            <wp:posOffset>-287867</wp:posOffset>
          </wp:positionH>
          <wp:positionV relativeFrom="paragraph">
            <wp:posOffset>-338667</wp:posOffset>
          </wp:positionV>
          <wp:extent cx="2358602" cy="8013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FA Logo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7875" cy="824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F4E">
      <w:rPr>
        <w:noProof/>
        <w:lang w:eastAsia="en-US"/>
      </w:rPr>
      <w:pict w14:anchorId="1CB22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2" type="#_x0000_t75" style="position:absolute;margin-left:0;margin-top:0;width:612pt;height:818.15pt;z-index:-251658240;mso-position-horizontal:center;mso-position-horizontal-relative:margin;mso-position-vertical:center;mso-position-vertical-relative:margin" o:allowincell="f">
          <v:imagedata r:id="rId2" o:title="/Volumes/LaCie Pink/HFA 2018/Level Change Certificates/Level certificate header footer 3 to early completion spanish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0404A72" w14:textId="182425F9" w:rsidR="00D41C84" w:rsidRDefault="00A75F4E">
    <w:pPr>
      <w:pStyle w:val="Header"/>
    </w:pPr>
    <w:r>
      <w:rPr>
        <w:noProof/>
        <w:lang w:eastAsia="en-US"/>
      </w:rPr>
      <w:pict w14:anchorId="3DD17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/Volumes/LaCie Pink/HFA 2018/Level Change Certificates/Level certificate header footer 3 to early completion spanish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16C89"/>
    <w:multiLevelType w:val="hybridMultilevel"/>
    <w:tmpl w:val="175EB476"/>
    <w:lvl w:ilvl="0" w:tplc="CE7880FE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43AE6"/>
    <w:multiLevelType w:val="hybridMultilevel"/>
    <w:tmpl w:val="8B023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4C1C93"/>
    <w:multiLevelType w:val="hybridMultilevel"/>
    <w:tmpl w:val="E5DE06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C5128"/>
    <w:multiLevelType w:val="hybridMultilevel"/>
    <w:tmpl w:val="5ECE87AE"/>
    <w:lvl w:ilvl="0" w:tplc="B532B6F6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1C1B54"/>
    <w:multiLevelType w:val="hybridMultilevel"/>
    <w:tmpl w:val="4CC6DD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doNotShadeFormData/>
  <w:characterSpacingControl w:val="doNotCompress"/>
  <w:savePreviewPicture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B2"/>
    <w:rsid w:val="00000BC6"/>
    <w:rsid w:val="000275B2"/>
    <w:rsid w:val="00054EA7"/>
    <w:rsid w:val="000663CC"/>
    <w:rsid w:val="00067043"/>
    <w:rsid w:val="000A0024"/>
    <w:rsid w:val="000B1931"/>
    <w:rsid w:val="000F2DB1"/>
    <w:rsid w:val="001303B6"/>
    <w:rsid w:val="00155874"/>
    <w:rsid w:val="001666B1"/>
    <w:rsid w:val="00172995"/>
    <w:rsid w:val="001C3319"/>
    <w:rsid w:val="001E1001"/>
    <w:rsid w:val="001E1F16"/>
    <w:rsid w:val="001F0BDD"/>
    <w:rsid w:val="002C3445"/>
    <w:rsid w:val="00322F20"/>
    <w:rsid w:val="00325F7D"/>
    <w:rsid w:val="00327499"/>
    <w:rsid w:val="00327CB0"/>
    <w:rsid w:val="00340604"/>
    <w:rsid w:val="003621DE"/>
    <w:rsid w:val="003F5A37"/>
    <w:rsid w:val="00431416"/>
    <w:rsid w:val="00434479"/>
    <w:rsid w:val="00462896"/>
    <w:rsid w:val="00482EB5"/>
    <w:rsid w:val="0048302C"/>
    <w:rsid w:val="0049253A"/>
    <w:rsid w:val="004D6C61"/>
    <w:rsid w:val="00566F02"/>
    <w:rsid w:val="00567C19"/>
    <w:rsid w:val="00590902"/>
    <w:rsid w:val="00593847"/>
    <w:rsid w:val="005945A5"/>
    <w:rsid w:val="005B5D93"/>
    <w:rsid w:val="005C60D6"/>
    <w:rsid w:val="005D4C98"/>
    <w:rsid w:val="006108ED"/>
    <w:rsid w:val="00611528"/>
    <w:rsid w:val="00692320"/>
    <w:rsid w:val="006A0DA2"/>
    <w:rsid w:val="006A69A9"/>
    <w:rsid w:val="006D5D6C"/>
    <w:rsid w:val="0075084C"/>
    <w:rsid w:val="007526CA"/>
    <w:rsid w:val="00753814"/>
    <w:rsid w:val="00764EE2"/>
    <w:rsid w:val="007C3ACF"/>
    <w:rsid w:val="00821344"/>
    <w:rsid w:val="00822B53"/>
    <w:rsid w:val="008356D7"/>
    <w:rsid w:val="00851914"/>
    <w:rsid w:val="008924FE"/>
    <w:rsid w:val="00892597"/>
    <w:rsid w:val="008A05CB"/>
    <w:rsid w:val="008B3F81"/>
    <w:rsid w:val="008C2D02"/>
    <w:rsid w:val="00911475"/>
    <w:rsid w:val="0092466A"/>
    <w:rsid w:val="00956AD3"/>
    <w:rsid w:val="00975DCE"/>
    <w:rsid w:val="00A13F31"/>
    <w:rsid w:val="00A31CFA"/>
    <w:rsid w:val="00A6358A"/>
    <w:rsid w:val="00A7558E"/>
    <w:rsid w:val="00A75F4E"/>
    <w:rsid w:val="00A90157"/>
    <w:rsid w:val="00AA4731"/>
    <w:rsid w:val="00AC0A5B"/>
    <w:rsid w:val="00AD576A"/>
    <w:rsid w:val="00AD607E"/>
    <w:rsid w:val="00B34222"/>
    <w:rsid w:val="00B377B8"/>
    <w:rsid w:val="00B86E4D"/>
    <w:rsid w:val="00BA08BB"/>
    <w:rsid w:val="00BA6A91"/>
    <w:rsid w:val="00BF4C9A"/>
    <w:rsid w:val="00C33585"/>
    <w:rsid w:val="00C556B6"/>
    <w:rsid w:val="00C56ABA"/>
    <w:rsid w:val="00C57C13"/>
    <w:rsid w:val="00CB3CFE"/>
    <w:rsid w:val="00CC0D2A"/>
    <w:rsid w:val="00CC2F0C"/>
    <w:rsid w:val="00CE1557"/>
    <w:rsid w:val="00D14523"/>
    <w:rsid w:val="00D3193E"/>
    <w:rsid w:val="00D41C84"/>
    <w:rsid w:val="00D67430"/>
    <w:rsid w:val="00DA64AD"/>
    <w:rsid w:val="00DB52ED"/>
    <w:rsid w:val="00DE0F70"/>
    <w:rsid w:val="00E3419E"/>
    <w:rsid w:val="00E50809"/>
    <w:rsid w:val="00E52BAB"/>
    <w:rsid w:val="00E55E79"/>
    <w:rsid w:val="00E57EF4"/>
    <w:rsid w:val="00E72382"/>
    <w:rsid w:val="00EA23F3"/>
    <w:rsid w:val="00F13401"/>
    <w:rsid w:val="00F153E9"/>
    <w:rsid w:val="00F20FC8"/>
    <w:rsid w:val="00F21908"/>
    <w:rsid w:val="00F76D88"/>
    <w:rsid w:val="00F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4:docId w14:val="00F9A9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1C84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C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C84"/>
  </w:style>
  <w:style w:type="paragraph" w:styleId="Footer">
    <w:name w:val="footer"/>
    <w:basedOn w:val="Normal"/>
    <w:link w:val="FooterChar"/>
    <w:uiPriority w:val="99"/>
    <w:unhideWhenUsed/>
    <w:rsid w:val="00D41C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C84"/>
  </w:style>
  <w:style w:type="paragraph" w:styleId="ListParagraph">
    <w:name w:val="List Paragraph"/>
    <w:basedOn w:val="Normal"/>
    <w:uiPriority w:val="34"/>
    <w:qFormat/>
    <w:rsid w:val="00D41C8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53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3E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3E9"/>
    <w:rPr>
      <w:rFonts w:eastAsiaTheme="minorEastAs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3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3E9"/>
    <w:rPr>
      <w:rFonts w:eastAsiaTheme="minorEastAsia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3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E9"/>
    <w:rPr>
      <w:rFonts w:ascii="Times New Roman" w:eastAsiaTheme="minorEastAsia" w:hAnsi="Times New Roman" w:cs="Times New Roman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aCie%20Pink/HFA%202017/2017%20Level%20Change%20Forms/Weekly%20to%20Every%20Other%20Week%20for%20Paren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54E44B-74CE-0B49-829F-7BD07D55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to Every Other Week for Parents.dotx</Template>
  <TotalTime>7</TotalTime>
  <Pages>1</Pages>
  <Words>298</Words>
  <Characters>1699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Lansing</dc:creator>
  <cp:keywords/>
  <dc:description/>
  <cp:lastModifiedBy>Tracie Lansing</cp:lastModifiedBy>
  <cp:revision>4</cp:revision>
  <cp:lastPrinted>2018-01-04T21:53:00Z</cp:lastPrinted>
  <dcterms:created xsi:type="dcterms:W3CDTF">2018-01-04T21:46:00Z</dcterms:created>
  <dcterms:modified xsi:type="dcterms:W3CDTF">2018-01-04T21:53:00Z</dcterms:modified>
</cp:coreProperties>
</file>